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B4DF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440C0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בינוי ושיכון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440C0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רשם הקבלנים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440C0" w:rsidP="00DE68A0">
            <w:r>
              <w:rPr>
                <w:rFonts w:hint="cs"/>
                <w:rtl/>
              </w:rPr>
              <w:t>27/12/2021</w:t>
            </w:r>
          </w:p>
        </w:tc>
      </w:tr>
    </w:tbl>
    <w:p w:rsidR="00332AFB" w:rsidRDefault="009B4DF0" w:rsidP="00222867">
      <w:pPr>
        <w:rPr>
          <w:rtl/>
        </w:rPr>
      </w:pPr>
    </w:p>
    <w:p w:rsidR="00222867" w:rsidRDefault="009B4DF0" w:rsidP="00222867">
      <w:pPr>
        <w:rPr>
          <w:rtl/>
        </w:rPr>
      </w:pPr>
    </w:p>
    <w:p w:rsidR="00222867" w:rsidRDefault="009B4DF0" w:rsidP="00222867">
      <w:pPr>
        <w:rPr>
          <w:rtl/>
        </w:rPr>
      </w:pPr>
    </w:p>
    <w:p w:rsidR="00222867" w:rsidRDefault="009B4DF0" w:rsidP="00222867">
      <w:pPr>
        <w:rPr>
          <w:rtl/>
        </w:rPr>
      </w:pPr>
    </w:p>
    <w:p w:rsidR="00222867" w:rsidRDefault="009B4DF0" w:rsidP="00222867">
      <w:pPr>
        <w:rPr>
          <w:rtl/>
        </w:rPr>
      </w:pPr>
    </w:p>
    <w:p w:rsidR="00222867" w:rsidRDefault="009B4DF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B4DF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EF4AF2">
        <w:rPr>
          <w:rFonts w:ascii="Wingdings" w:hAnsi="Wingdings" w:cstheme="minorBidi"/>
          <w:b/>
          <w:sz w:val="21"/>
          <w:szCs w:val="21"/>
        </w:rPr>
        <w:t></w:t>
      </w:r>
      <w:r w:rsidR="00EF4AF2">
        <w:rPr>
          <w:rFonts w:ascii="Wingdings" w:hAnsi="Wingdings" w:cstheme="minorBidi"/>
          <w:b/>
          <w:sz w:val="21"/>
          <w:szCs w:val="21"/>
        </w:rPr>
        <w:tab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9B4DF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40C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הארכת התקשרות בפטור ממכרז לצורך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איפיון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3 ענפי משנה וכתיבת מבחנים ל 3 הענפים, כולל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סיליבוסים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9B4DF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B4DF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B4DF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5440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B4DF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B4DF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5440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440C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5440C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440C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רוזנברגר</w:t>
            </w:r>
            <w:proofErr w:type="spellEnd"/>
            <w:r w:rsidRPr="005440C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440C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מפעלי</w:t>
            </w:r>
            <w:r w:rsidRPr="005440C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440C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מתכת</w:t>
            </w:r>
            <w:r w:rsidRPr="005440C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440C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5440C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5440C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5440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440C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510796972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5440C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5440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77</w:t>
            </w:r>
            <w:r w:rsidR="00EF4AF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,000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5440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ינואר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יוני 2022</w:t>
            </w:r>
          </w:p>
        </w:tc>
      </w:tr>
    </w:tbl>
    <w:p w:rsidR="00222867" w:rsidRPr="00AF57E9" w:rsidRDefault="009B4DF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B4DF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B4DF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40C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מדובר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באיפיון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מקצועי ל 3 ענפים בפנקס הקבלנים, בעבר פורסמו 3 מכרזים לקבלת השרות שנכשלו עקב אי הגשת מועמדות. הספק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הנ,ל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כבר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איפיין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5 ענפים בצורה מקצועית ומשביעת רצון ולכן מבקשים להמשיך את ההתקשרות עימו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לאיפיון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 ענפים נוספים כולל כתיבת שאלות מקצועיות והכנת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סיליבוסים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B4DF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B4DF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B4DF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6"/>
        <w:gridCol w:w="3315"/>
        <w:gridCol w:w="3379"/>
      </w:tblGrid>
      <w:tr w:rsidR="00EF4AF2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40C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אילן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40C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רשם הקבלנים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F4A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F4AF2">
              <w:rPr>
                <w:rFonts w:asciiTheme="minorBidi" w:hAnsiTheme="minorBidi" w:hint="cs"/>
                <w:b/>
                <w:noProof/>
                <w:sz w:val="21"/>
                <w:szCs w:val="21"/>
                <w:rtl/>
                <w:lang w:eastAsia="he-IL"/>
              </w:rPr>
              <w:drawing>
                <wp:inline distT="0" distB="0" distL="0" distR="0">
                  <wp:extent cx="2008920" cy="1494155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0006" cy="15024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F4AF2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B4DF0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4DF0" w:rsidRDefault="009B4DF0">
      <w:r>
        <w:separator/>
      </w:r>
    </w:p>
  </w:endnote>
  <w:endnote w:type="continuationSeparator" w:id="0">
    <w:p w:rsidR="009B4DF0" w:rsidRDefault="009B4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74F4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74F4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4DF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B4DF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4DF0" w:rsidRDefault="009B4DF0">
      <w:r>
        <w:separator/>
      </w:r>
    </w:p>
  </w:footnote>
  <w:footnote w:type="continuationSeparator" w:id="0">
    <w:p w:rsidR="009B4DF0" w:rsidRDefault="009B4D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4DF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B4DF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B4DF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B4DF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4DF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B4DF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B4DF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0A649F"/>
    <w:rsid w:val="00336CDD"/>
    <w:rsid w:val="005440C0"/>
    <w:rsid w:val="005B4C87"/>
    <w:rsid w:val="007548B0"/>
    <w:rsid w:val="009B4DF0"/>
    <w:rsid w:val="009B6B29"/>
    <w:rsid w:val="009F7FB7"/>
    <w:rsid w:val="00E74F42"/>
    <w:rsid w:val="00EF4AF2"/>
    <w:rsid w:val="00F70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750F032-9AC6-4248-822F-E4A32991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FE6F29AE-911F-47EC-85B3-34ACFE95A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306</Words>
  <Characters>1534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הבינוי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יוסי בן-שלום</cp:lastModifiedBy>
  <cp:revision>2</cp:revision>
  <dcterms:created xsi:type="dcterms:W3CDTF">2021-12-27T12:11:00Z</dcterms:created>
  <dcterms:modified xsi:type="dcterms:W3CDTF">2021-12-27T12:11:00Z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